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/>
  <w:body>
    <w:p w:rsidR="00A430DE" w:rsidRPr="005C09C8" w:rsidRDefault="00A430DE" w:rsidP="00496B3B">
      <w:pPr>
        <w:pBdr>
          <w:bottom w:val="single" w:sz="12" w:space="1" w:color="auto"/>
        </w:pBdr>
        <w:shd w:val="clear" w:color="auto" w:fill="D6E3BC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 w:rsidRPr="005C09C8">
        <w:rPr>
          <w:rFonts w:ascii="Times New Roman" w:hAnsi="Times New Roman"/>
          <w:b/>
          <w:sz w:val="16"/>
          <w:szCs w:val="16"/>
          <w:lang w:eastAsia="ru-RU"/>
        </w:rPr>
        <w:tab/>
      </w:r>
      <w:r w:rsidRPr="005C09C8">
        <w:rPr>
          <w:rFonts w:ascii="Times New Roman" w:hAnsi="Times New Roman"/>
          <w:b/>
          <w:sz w:val="16"/>
          <w:szCs w:val="16"/>
          <w:lang w:eastAsia="ru-RU"/>
        </w:rPr>
        <w:tab/>
      </w:r>
      <w:r w:rsidRPr="005C09C8">
        <w:rPr>
          <w:rFonts w:ascii="Times New Roman" w:hAnsi="Times New Roman"/>
          <w:b/>
          <w:sz w:val="16"/>
          <w:szCs w:val="16"/>
          <w:lang w:eastAsia="ru-RU"/>
        </w:rPr>
        <w:tab/>
      </w:r>
      <w:r w:rsidRPr="005C09C8">
        <w:rPr>
          <w:rFonts w:ascii="Times New Roman" w:hAnsi="Times New Roman"/>
          <w:b/>
          <w:sz w:val="16"/>
          <w:szCs w:val="16"/>
          <w:lang w:eastAsia="ru-RU"/>
        </w:rPr>
        <w:tab/>
      </w:r>
      <w:r w:rsidRPr="005C09C8">
        <w:rPr>
          <w:rFonts w:ascii="Times New Roman" w:hAnsi="Times New Roman"/>
          <w:b/>
          <w:sz w:val="16"/>
          <w:szCs w:val="16"/>
          <w:lang w:eastAsia="ru-RU"/>
        </w:rPr>
        <w:tab/>
      </w:r>
      <w:r w:rsidRPr="005C09C8">
        <w:rPr>
          <w:rFonts w:ascii="Times New Roman" w:hAnsi="Times New Roman"/>
          <w:sz w:val="16"/>
          <w:szCs w:val="16"/>
          <w:lang w:eastAsia="ru-RU"/>
        </w:rPr>
        <w:tab/>
      </w:r>
    </w:p>
    <w:p w:rsidR="00A430DE" w:rsidRDefault="00A430DE" w:rsidP="00925F9E">
      <w:pPr>
        <w:pStyle w:val="ListParagraph"/>
        <w:jc w:val="center"/>
        <w:rPr>
          <w:rFonts w:ascii="Times New Roman" w:hAnsi="Times New Roman"/>
          <w:b/>
          <w:i/>
          <w:sz w:val="40"/>
          <w:szCs w:val="40"/>
        </w:rPr>
      </w:pPr>
      <w:r w:rsidRPr="003B4861">
        <w:rPr>
          <w:rFonts w:ascii="Times New Roman" w:hAnsi="Times New Roman"/>
          <w:b/>
          <w:i/>
          <w:sz w:val="40"/>
          <w:szCs w:val="40"/>
        </w:rPr>
        <w:t xml:space="preserve">ПРАЙС НА ШКОЛЬНУЮ ФОРМУ </w:t>
      </w:r>
      <w:r>
        <w:rPr>
          <w:rFonts w:ascii="Times New Roman" w:hAnsi="Times New Roman"/>
          <w:b/>
          <w:i/>
          <w:sz w:val="40"/>
          <w:szCs w:val="40"/>
        </w:rPr>
        <w:t>- 2015</w:t>
      </w:r>
      <w:r w:rsidRPr="003B4861">
        <w:rPr>
          <w:rFonts w:ascii="Times New Roman" w:hAnsi="Times New Roman"/>
          <w:b/>
          <w:i/>
          <w:sz w:val="40"/>
          <w:szCs w:val="40"/>
        </w:rPr>
        <w:t>г.</w:t>
      </w:r>
    </w:p>
    <w:p w:rsidR="00A430DE" w:rsidRDefault="00A430DE" w:rsidP="00303694">
      <w:pPr>
        <w:pStyle w:val="ListParagrap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3717E">
        <w:rPr>
          <w:rFonts w:ascii="Times New Roman" w:hAnsi="Times New Roman"/>
          <w:b/>
          <w:bCs/>
          <w:sz w:val="28"/>
          <w:szCs w:val="28"/>
          <w:lang w:eastAsia="ru-RU"/>
        </w:rPr>
        <w:t>Младшая группа 6-10 л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ет   Размер 56-68   Рост 116-134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46"/>
        <w:gridCol w:w="2393"/>
        <w:gridCol w:w="13"/>
        <w:gridCol w:w="2380"/>
        <w:gridCol w:w="21"/>
        <w:gridCol w:w="2265"/>
      </w:tblGrid>
      <w:tr w:rsidR="00A430DE" w:rsidRPr="008421CE" w:rsidTr="00170FA8">
        <w:tc>
          <w:tcPr>
            <w:tcW w:w="2246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7" o:spid="_x0000_i1025" type="#_x0000_t75" alt="http://www.prizmoda.ru/upload/iblock/9fa/57_02_05.jpg" style="width:99pt;height:148.5pt;visibility:visible">
                  <v:imagedata r:id="rId7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Блуза-41807-13985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 и др.</w:t>
            </w:r>
          </w:p>
        </w:tc>
        <w:tc>
          <w:tcPr>
            <w:tcW w:w="2406" w:type="dxa"/>
            <w:gridSpan w:val="2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41" o:spid="_x0000_i1026" type="#_x0000_t75" alt="http://www.prizmoda.ru/upload/iblock/e7d/IMG_6008.jpg" style="width:88.5pt;height:133.5pt;visibility:visible">
                  <v:imagedata r:id="rId8" o:title="" croptop="3277f" cropbottom="27525f" cropleft="13544f" cropright="17367f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Блузка-41808-21065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 и др.</w:t>
            </w:r>
          </w:p>
        </w:tc>
        <w:tc>
          <w:tcPr>
            <w:tcW w:w="2401" w:type="dxa"/>
            <w:gridSpan w:val="2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44" o:spid="_x0000_i1027" type="#_x0000_t75" alt="http://www.prizmoda.ru/upload/iblock/58d/57_08_01.jpg" style="width:99pt;height:148.5pt;visibility:visible">
                  <v:imagedata r:id="rId9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Блуза-41809-22065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</w:t>
            </w:r>
          </w:p>
        </w:tc>
        <w:tc>
          <w:tcPr>
            <w:tcW w:w="2265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51" o:spid="_x0000_i1028" type="#_x0000_t75" alt="http://www.prizmoda.ru/upload/iblock/e6d/57_10_01.jpg" style="width:99pt;height:148.5pt;visibility:visible">
                  <v:imagedata r:id="rId10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Блуза-41821-22065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</w:t>
            </w:r>
          </w:p>
        </w:tc>
      </w:tr>
      <w:tr w:rsidR="00A430DE" w:rsidRPr="008421CE" w:rsidTr="00170FA8">
        <w:tc>
          <w:tcPr>
            <w:tcW w:w="2246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2" o:spid="_x0000_i1029" type="#_x0000_t75" alt="http://www.prizmoda.ru/upload/iblock/595/%D0%91%D0%B5%D0%B7-%D0%B8%D0%BC%D0%B5%D0%BD%D0%B8-2.jpg" style="width:93pt;height:141pt;visibility:visible">
                  <v:imagedata r:id="rId11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Жакет-41804-12995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Жакет-41804-22905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</w:tc>
        <w:tc>
          <w:tcPr>
            <w:tcW w:w="2406" w:type="dxa"/>
            <w:gridSpan w:val="2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71" o:spid="_x0000_i1030" type="#_x0000_t75" alt="http://www.prizmoda.ru/upload/iblock/788/59_11_01.jpg" style="width:94.5pt;height:141.75pt;visibility:visible">
                  <v:imagedata r:id="rId12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 для девочки-41806-12995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 для девочки-41806-22905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</w:tc>
        <w:tc>
          <w:tcPr>
            <w:tcW w:w="2401" w:type="dxa"/>
            <w:gridSpan w:val="2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72" o:spid="_x0000_i1031" type="#_x0000_t75" alt="http://www.prizmoda.ru/upload/iblock/bbf/IMG_5913.jpg" style="width:103.5pt;height:124.5pt;visibility:visible">
                  <v:imagedata r:id="rId13" o:title="" croptop="3998f" cropbottom="28046f" cropleft="11163f" cropright="16744f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Жилет-42101-0005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  <w:tc>
          <w:tcPr>
            <w:tcW w:w="2265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73" o:spid="_x0000_i1032" type="#_x0000_t75" alt="http://www.prizmoda.ru/upload/iblock/277/57_07_01.jpg" style="width:94.5pt;height:141.75pt;visibility:visible">
                  <v:imagedata r:id="rId14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 для девочки-41801-18965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</w:tr>
      <w:tr w:rsidR="00A430DE" w:rsidRPr="008421CE" w:rsidTr="00170FA8">
        <w:tc>
          <w:tcPr>
            <w:tcW w:w="2246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4" o:spid="_x0000_i1033" type="#_x0000_t75" alt="http://www.prizmoda.ru/upload/iblock/939/57_10_05.jpg" style="width:94.5pt;height:141.75pt;visibility:visible">
                  <v:imagedata r:id="rId15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Брюки-41811-12995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Брюки-41811-22905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</w:tc>
        <w:tc>
          <w:tcPr>
            <w:tcW w:w="2406" w:type="dxa"/>
            <w:gridSpan w:val="2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94" o:spid="_x0000_i1034" type="#_x0000_t75" alt="http://www.prizmoda.ru/upload/iblock/dac/IMG_6098.jpg" style="width:96pt;height:2in;visibility:visible">
                  <v:imagedata r:id="rId16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Юбка-41815-12996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</w:tc>
        <w:tc>
          <w:tcPr>
            <w:tcW w:w="2401" w:type="dxa"/>
            <w:gridSpan w:val="2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2594C">
              <w:rPr>
                <w:noProof/>
                <w:lang w:eastAsia="ru-RU"/>
              </w:rPr>
              <w:pict>
                <v:shape id="Рисунок 95" o:spid="_x0000_i1035" type="#_x0000_t75" alt="http://www.prizmoda.ru/upload/iblock/855/57_06_02.jpg" style="width:94.5pt;height:141.75pt;visibility:visible">
                  <v:imagedata r:id="rId17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Юбка-41805-23935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клетка 3 цвета</w:t>
            </w:r>
          </w:p>
        </w:tc>
        <w:tc>
          <w:tcPr>
            <w:tcW w:w="2265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2594C">
              <w:rPr>
                <w:noProof/>
                <w:lang w:eastAsia="ru-RU"/>
              </w:rPr>
              <w:pict>
                <v:shape id="Рисунок 96" o:spid="_x0000_i1036" type="#_x0000_t75" alt="http://www.prizmoda.ru/upload/iblock/a62/IMG_6048.jpg" style="width:96pt;height:2in;visibility:visible">
                  <v:imagedata r:id="rId18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70FA8">
              <w:rPr>
                <w:rFonts w:ascii="Times New Roman" w:hAnsi="Times New Roman"/>
                <w:b/>
                <w:lang w:eastAsia="ru-RU"/>
              </w:rPr>
              <w:t>Юбка-41805-12995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750</w:t>
            </w:r>
            <w:r w:rsidRPr="00170FA8">
              <w:rPr>
                <w:rFonts w:ascii="Times New Roman" w:hAnsi="Times New Roman"/>
                <w:b/>
                <w:lang w:eastAsia="ru-RU"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70FA8">
              <w:rPr>
                <w:rFonts w:ascii="Times New Roman" w:hAnsi="Times New Roman"/>
                <w:b/>
                <w:lang w:eastAsia="ru-RU"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430DE" w:rsidRPr="008421CE" w:rsidTr="00170FA8">
        <w:tc>
          <w:tcPr>
            <w:tcW w:w="2246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97" o:spid="_x0000_i1037" type="#_x0000_t75" alt="http://www.prizmoda.ru/upload/iblock/984/57_02_02.jpg" style="width:99pt;height:148.5pt;visibility:visible">
                  <v:imagedata r:id="rId19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Юбка-41810-23935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клетка 3 цвета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06" w:type="dxa"/>
            <w:gridSpan w:val="2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98" o:spid="_x0000_i1038" type="#_x0000_t75" alt="http://www.prizmoda.ru/upload/iblock/f66/IMG_6008.jpg" style="width:96pt;height:2in;visibility:visible">
                  <v:imagedata r:id="rId20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Юбка-41810-12995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66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Юбка-41810-22905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01" w:type="dxa"/>
            <w:gridSpan w:val="2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99" o:spid="_x0000_i1039" type="#_x0000_t75" alt="http://www.prizmoda.ru/upload/iblock/d15/IMG_5805.jpg" style="width:96pt;height:2in;visibility:visible">
                  <v:imagedata r:id="rId21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 41802-12995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 41802-22905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 верх: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 юбки: клетка 3 цвета</w:t>
            </w:r>
          </w:p>
        </w:tc>
        <w:tc>
          <w:tcPr>
            <w:tcW w:w="2265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00" o:spid="_x0000_i1040" type="#_x0000_t75" alt="http://www.prizmoda.ru/upload/iblock/83a/57_09_05.jpg" style="width:99pt;height:148.5pt;visibility:visible">
                  <v:imagedata r:id="rId22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Платье-41803-12995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Платье-41803-22905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430DE" w:rsidRPr="008421CE" w:rsidTr="00170FA8">
        <w:tc>
          <w:tcPr>
            <w:tcW w:w="2246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9" o:spid="_x0000_i1041" type="#_x0000_t75" alt="http://www.prizmoda.ru/upload/iblock/d15/IMG_5805.jpg" style="width:96pt;height:2in;visibility:visible">
                  <v:imagedata r:id="rId21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Платье-41802-26665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 w:rsidRPr="00170FA8">
              <w:rPr>
                <w:rFonts w:ascii="Times New Roman" w:hAnsi="Times New Roman"/>
                <w:i/>
              </w:rPr>
              <w:t>Сарафан полностью однотонный!!!</w:t>
            </w:r>
          </w:p>
        </w:tc>
        <w:tc>
          <w:tcPr>
            <w:tcW w:w="2406" w:type="dxa"/>
            <w:gridSpan w:val="2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01" o:spid="_x0000_i1042" type="#_x0000_t75" alt="http://www.prizmoda.ru/upload/iblock/bb3/IMG_5715.jpg" style="width:96pt;height:2in;visibility:visible">
                  <v:imagedata r:id="rId23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Платье-51802-2290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01" w:type="dxa"/>
            <w:gridSpan w:val="2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02" o:spid="_x0000_i1043" type="#_x0000_t75" alt="http://www.prizmoda.ru/upload/iblock/2f4/IMG_5761.jpg" style="width:96pt;height:2in;visibility:visible">
                  <v:imagedata r:id="rId24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Фартук-51805-1398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</w:t>
            </w:r>
          </w:p>
        </w:tc>
        <w:tc>
          <w:tcPr>
            <w:tcW w:w="2265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03" o:spid="_x0000_i1044" type="#_x0000_t75" alt="http://www.prizmoda.ru/upload/iblock/173/57_04_02.jpg" style="width:94.5pt;height:141.75pt;visibility:visible">
                  <v:imagedata r:id="rId25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 д/м–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41704-23905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Брюки д/м –41705-23905</w:t>
            </w:r>
            <w:r>
              <w:rPr>
                <w:rFonts w:ascii="Times New Roman" w:hAnsi="Times New Roman"/>
                <w:b/>
                <w:lang w:val="en-US"/>
              </w:rPr>
              <w:t xml:space="preserve"> 18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 xml:space="preserve">Брюки д/м –41706-23905      </w:t>
            </w:r>
            <w:r>
              <w:rPr>
                <w:rFonts w:ascii="Times New Roman" w:hAnsi="Times New Roman"/>
                <w:b/>
              </w:rPr>
              <w:t>18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</w:tc>
      </w:tr>
      <w:tr w:rsidR="00A430DE" w:rsidRPr="008421CE" w:rsidTr="00170FA8">
        <w:tc>
          <w:tcPr>
            <w:tcW w:w="2246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5" o:spid="_x0000_i1045" type="#_x0000_t75" alt="http://www.prizmoda.ru/upload/iblock/b28/57_03_02.jpg" style="width:94.5pt;height:141.75pt;visibility:visible">
                  <v:imagedata r:id="rId26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Пиджак д/м –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41703-23905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</w:tc>
        <w:tc>
          <w:tcPr>
            <w:tcW w:w="2393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06" o:spid="_x0000_i1046" type="#_x0000_t75" alt="http://www.prizmoda.ru/upload/iblock/3cf/57_05_01.jpg" style="width:94.5pt;height:141.75pt;visibility:visible">
                  <v:imagedata r:id="rId27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 д/м –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41701-18965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  <w:tc>
          <w:tcPr>
            <w:tcW w:w="2393" w:type="dxa"/>
            <w:gridSpan w:val="2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  <w:noProof/>
                <w:lang w:eastAsia="ru-RU"/>
              </w:rPr>
              <w:pict>
                <v:shape id="Рисунок 57" o:spid="_x0000_i1047" type="#_x0000_t75" alt="http://prizmoda.ru.images.1c-bitrix-cdn.ru/upload/iblock/1cb/57_13_01.jpg?140047367379845" style="width:96pt;height:144.75pt;visibility:visible">
                  <v:imagedata r:id="rId28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Жилет-42101-0005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  <w:tc>
          <w:tcPr>
            <w:tcW w:w="2286" w:type="dxa"/>
            <w:gridSpan w:val="2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07" o:spid="_x0000_i1048" type="#_x0000_t75" alt="http://www.prizmoda.ru/upload/iblock/022/57_12_01.jpg" style="width:94.5pt;height:141.75pt;visibility:visible">
                  <v:imagedata r:id="rId29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Водолазка д/м-41702-2206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75</w:t>
            </w:r>
            <w:r>
              <w:rPr>
                <w:rFonts w:ascii="Times New Roman" w:hAnsi="Times New Roman"/>
                <w:b/>
              </w:rPr>
              <w:t>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</w:t>
            </w:r>
          </w:p>
        </w:tc>
      </w:tr>
    </w:tbl>
    <w:p w:rsidR="00A430DE" w:rsidRDefault="00A430DE" w:rsidP="008421CE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430DE" w:rsidRPr="008421CE" w:rsidRDefault="00A430DE" w:rsidP="008421CE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421CE">
        <w:rPr>
          <w:rFonts w:ascii="Times New Roman" w:hAnsi="Times New Roman"/>
          <w:b/>
          <w:bCs/>
          <w:sz w:val="28"/>
          <w:szCs w:val="28"/>
          <w:lang w:eastAsia="ru-RU"/>
        </w:rPr>
        <w:t>Средняя группа 11-13 лет  Размер 72-88   Рост 140-152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2"/>
        <w:gridCol w:w="2678"/>
        <w:gridCol w:w="2551"/>
        <w:gridCol w:w="2693"/>
      </w:tblGrid>
      <w:tr w:rsidR="00A430DE" w:rsidRPr="008421CE" w:rsidTr="00170FA8">
        <w:tc>
          <w:tcPr>
            <w:tcW w:w="2392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08" o:spid="_x0000_i1049" type="#_x0000_t75" alt="http://www.prizmoda.ru/upload/iblock/878/57_06_01.jpg" style="width:103.5pt;height:155.25pt;visibility:visible">
                  <v:imagedata r:id="rId30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Блузка-41808-21066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 и др.</w:t>
            </w:r>
          </w:p>
        </w:tc>
        <w:tc>
          <w:tcPr>
            <w:tcW w:w="2678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09" o:spid="_x0000_i1050" type="#_x0000_t75" alt="http://www.prizmoda.ru/upload/iblock/fb6/56_08_01.jpg" style="width:102.75pt;height:155.25pt;visibility:visible">
                  <v:imagedata r:id="rId31" o:title="" cropbottom="15340f" cropleft="7435f" cropright="6510f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Блуза-41809-22066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1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10" o:spid="_x0000_i1051" type="#_x0000_t75" alt="http://www.prizmoda.ru/upload/iblock/336/56_10_03.jpg" style="width:103.5pt;height:155.25pt;visibility:visible">
                  <v:imagedata r:id="rId32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Блуза-41817-21066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 и др.</w:t>
            </w:r>
          </w:p>
        </w:tc>
        <w:tc>
          <w:tcPr>
            <w:tcW w:w="2693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11" o:spid="_x0000_i1052" type="#_x0000_t75" alt="http://www.prizmoda.ru/upload/iblock/b63/56_13_01.jpg" style="width:103.5pt;height:155.25pt;visibility:visible">
                  <v:imagedata r:id="rId33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Блуза-41818-13986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 и др.</w:t>
            </w:r>
          </w:p>
        </w:tc>
      </w:tr>
      <w:tr w:rsidR="00A430DE" w:rsidRPr="008421CE" w:rsidTr="00170FA8">
        <w:tc>
          <w:tcPr>
            <w:tcW w:w="2392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12" o:spid="_x0000_i1053" type="#_x0000_t75" alt="http://www.prizmoda.ru/upload/iblock/693/56_09_01.jpg" style="width:99pt;height:149.25pt;visibility:visible">
                  <v:imagedata r:id="rId34" o:title="" cropbottom="13894f" cropleft="5906f" cropright="8221f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Блуза-41819-22066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</w:t>
            </w:r>
          </w:p>
        </w:tc>
        <w:tc>
          <w:tcPr>
            <w:tcW w:w="2678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13" o:spid="_x0000_i1054" type="#_x0000_t75" alt="http://www.prizmoda.ru/upload/iblock/b6f/56_06_01.jpg" style="width:100.5pt;height:141.75pt;visibility:visible">
                  <v:imagedata r:id="rId35" o:title="" cropbottom=".25" cropleft="9481f" cropright="7253f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Блуза-41821-22066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</w:t>
            </w:r>
          </w:p>
        </w:tc>
        <w:tc>
          <w:tcPr>
            <w:tcW w:w="2551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22" o:spid="_x0000_i1055" type="#_x0000_t75" alt="http://www.prizmoda.ru/upload/iblock/1fe/IMG_6091.jpg" style="width:88.5pt;height:153.75pt;visibility:visible">
                  <v:imagedata r:id="rId36" o:title="" croptop="1398f" cropbottom="25432f" cropleft="10273f" cropright="18164f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Блуза-41823-2106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</w:tc>
        <w:tc>
          <w:tcPr>
            <w:tcW w:w="2693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430DE" w:rsidRPr="008421CE" w:rsidTr="00170FA8">
        <w:tc>
          <w:tcPr>
            <w:tcW w:w="2392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64" o:spid="_x0000_i1056" type="#_x0000_t75" alt="http://www.prizmoda.ru/upload/iblock/006/IMG_6079.jpg" style="width:91.5pt;height:144.75pt;visibility:visible">
                  <v:imagedata r:id="rId37" o:title="" croptop="1147f" cropbottom="26750f" cropleft="15477f" cropright="13085f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Жилет-42101-0006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  <w:tc>
          <w:tcPr>
            <w:tcW w:w="2678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16" o:spid="_x0000_i1057" type="#_x0000_t75" alt="http://www.prizmoda.ru/upload/iblock/cfa/56_01_04.jpg" style="width:94.5pt;height:141.75pt;visibility:visible">
                  <v:imagedata r:id="rId38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Жакет-41812-12996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Жакет-41812-22906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1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17" o:spid="_x0000_i1058" type="#_x0000_t75" alt="http://www.prizmoda.ru/upload/iblock/266/56_05_03.jpg" style="width:94.5pt;height:135pt;visibility:visible">
                  <v:imagedata r:id="rId39" o:title="" cropbottom="15180f" cropleft="6291f" cropright="6291f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 -41813-12996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 -41813-22906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18" o:spid="_x0000_i1059" type="#_x0000_t75" alt="http://www.prizmoda.ru/upload/iblock/b10/IMG_6013.jpg" style="width:96.75pt;height:133.5pt;visibility:visible">
                  <v:imagedata r:id="rId40" o:title="" croptop="3816f" cropbottom="28217f" cropleft="15669f" cropright="16968f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 для девочки-41801-18966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430DE" w:rsidRPr="008421CE" w:rsidTr="00170FA8">
        <w:tc>
          <w:tcPr>
            <w:tcW w:w="2392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54" o:spid="_x0000_i1060" type="#_x0000_t75" alt="http://www.prizmoda.ru/upload/iblock/81b/56_09_01.jpg" style="width:99pt;height:148.5pt;visibility:visible">
                  <v:imagedata r:id="rId34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Юбка-41810-23936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Default="00A430DE" w:rsidP="00170FA8">
            <w:pPr>
              <w:spacing w:after="0"/>
              <w:jc w:val="center"/>
              <w:rPr>
                <w:noProof/>
                <w:lang w:eastAsia="ru-RU"/>
              </w:rPr>
            </w:pPr>
            <w:r w:rsidRPr="00170FA8">
              <w:rPr>
                <w:rFonts w:ascii="Times New Roman" w:hAnsi="Times New Roman"/>
                <w:b/>
              </w:rPr>
              <w:t>Цвет: клетка 3 цвета</w:t>
            </w:r>
          </w:p>
        </w:tc>
        <w:tc>
          <w:tcPr>
            <w:tcW w:w="2678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53" o:spid="_x0000_i1061" type="#_x0000_t75" alt="http://www.prizmoda.ru/upload/iblock/7ae/IMG_6013.jpg" style="width:102pt;height:153pt;visibility:visible">
                  <v:imagedata r:id="rId41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Юбка-41810-12996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Юбка-41810-22906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Default="00A430DE" w:rsidP="00170FA8">
            <w:pPr>
              <w:spacing w:after="0"/>
              <w:jc w:val="center"/>
              <w:rPr>
                <w:noProof/>
                <w:lang w:eastAsia="ru-RU"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</w:tc>
        <w:tc>
          <w:tcPr>
            <w:tcW w:w="2551" w:type="dxa"/>
          </w:tcPr>
          <w:p w:rsidR="00A430DE" w:rsidRDefault="00A430DE" w:rsidP="00170FA8">
            <w:pPr>
              <w:spacing w:after="0"/>
              <w:jc w:val="center"/>
              <w:rPr>
                <w:noProof/>
                <w:lang w:eastAsia="ru-RU"/>
              </w:rPr>
            </w:pPr>
            <w:r w:rsidRPr="0042594C">
              <w:rPr>
                <w:noProof/>
                <w:lang w:eastAsia="ru-RU"/>
              </w:rPr>
              <w:pict>
                <v:shape id="Рисунок 55" o:spid="_x0000_i1062" type="#_x0000_t75" alt="http://www.prizmoda.ru/upload/iblock/0a7/IMG_5729.jpg" style="width:102pt;height:153pt;visibility:visible">
                  <v:imagedata r:id="rId42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Юбка-41824-12996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Default="00A430DE" w:rsidP="00170FA8">
            <w:pPr>
              <w:spacing w:after="0"/>
              <w:jc w:val="center"/>
              <w:rPr>
                <w:noProof/>
                <w:lang w:eastAsia="ru-RU"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</w:tc>
        <w:tc>
          <w:tcPr>
            <w:tcW w:w="2693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56" o:spid="_x0000_i1063" type="#_x0000_t75" alt="http://www.prizmoda.ru/upload/iblock/f94/56_08_02.jpg" style="width:95.25pt;height:150.75pt;visibility:visible">
                  <v:imagedata r:id="rId43" o:title="" cropbottom="21248f" cropleft="9605f" cropright="12605f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Юбка-41815-12996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Юбка-41815-22906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</w:tr>
      <w:tr w:rsidR="00A430DE" w:rsidRPr="008421CE" w:rsidTr="00170FA8">
        <w:tc>
          <w:tcPr>
            <w:tcW w:w="2392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58" o:spid="_x0000_i1064" type="#_x0000_t75" alt="http://www.prizmoda.ru/upload/iblock/a8e/IMG_5994.jpg" style="width:102pt;height:153pt;visibility:visible">
                  <v:imagedata r:id="rId44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 41802-12996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 41802-22905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 верх: серый</w:t>
            </w:r>
          </w:p>
          <w:p w:rsidR="00A430DE" w:rsidRDefault="00A430DE" w:rsidP="00170FA8">
            <w:pPr>
              <w:spacing w:after="0"/>
              <w:jc w:val="center"/>
              <w:rPr>
                <w:noProof/>
                <w:lang w:eastAsia="ru-RU"/>
              </w:rPr>
            </w:pPr>
            <w:r w:rsidRPr="00170FA8">
              <w:rPr>
                <w:rFonts w:ascii="Times New Roman" w:hAnsi="Times New Roman"/>
                <w:b/>
              </w:rPr>
              <w:t>Цвет юбки: клетка 3 цвета</w:t>
            </w:r>
          </w:p>
        </w:tc>
        <w:tc>
          <w:tcPr>
            <w:tcW w:w="2678" w:type="dxa"/>
          </w:tcPr>
          <w:p w:rsidR="00A430DE" w:rsidRDefault="00A430DE" w:rsidP="00170FA8">
            <w:pPr>
              <w:spacing w:after="0"/>
              <w:jc w:val="center"/>
              <w:rPr>
                <w:noProof/>
                <w:lang w:eastAsia="ru-RU"/>
              </w:rPr>
            </w:pPr>
            <w:r w:rsidRPr="0042594C">
              <w:rPr>
                <w:noProof/>
                <w:lang w:eastAsia="ru-RU"/>
              </w:rPr>
              <w:pict>
                <v:shape id="Рисунок 59" o:spid="_x0000_i1065" type="#_x0000_t75" alt="http://www.prizmoda.ru/upload/iblock/a8e/IMG_5994.jpg" style="width:102pt;height:153pt;visibility:visible">
                  <v:imagedata r:id="rId44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Платье-41802-26666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A430DE" w:rsidRDefault="00A430DE" w:rsidP="00170FA8">
            <w:pPr>
              <w:spacing w:after="0"/>
              <w:jc w:val="center"/>
              <w:rPr>
                <w:noProof/>
                <w:lang w:eastAsia="ru-RU"/>
              </w:rPr>
            </w:pPr>
            <w:r w:rsidRPr="00170FA8">
              <w:rPr>
                <w:rFonts w:ascii="Times New Roman" w:hAnsi="Times New Roman"/>
                <w:i/>
              </w:rPr>
              <w:t>Сарафан полностью однотонный!!!</w:t>
            </w:r>
          </w:p>
        </w:tc>
        <w:tc>
          <w:tcPr>
            <w:tcW w:w="2551" w:type="dxa"/>
          </w:tcPr>
          <w:p w:rsidR="00A430DE" w:rsidRPr="00170FA8" w:rsidRDefault="00A430DE" w:rsidP="00170F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0F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0" o:spid="_x0000_i1066" type="#_x0000_t75" alt="Платье-41010-2290" style="width:102.75pt;height:156pt;visibility:visible">
                  <v:imagedata r:id="rId45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 w:rsidRPr="00170FA8">
              <w:rPr>
                <w:rFonts w:ascii="Times New Roman" w:hAnsi="Times New Roman"/>
                <w:b/>
                <w:noProof/>
                <w:lang w:eastAsia="ru-RU"/>
              </w:rPr>
              <w:t>Платье-41825-22906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t>28</w:t>
            </w:r>
            <w:r w:rsidRPr="00170FA8">
              <w:rPr>
                <w:rFonts w:ascii="Times New Roman" w:hAnsi="Times New Roman"/>
                <w:b/>
                <w:noProof/>
                <w:lang w:eastAsia="ru-RU"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  <w:noProof/>
                <w:lang w:eastAsia="ru-RU"/>
              </w:rPr>
              <w:t>Цвет: черный</w:t>
            </w:r>
          </w:p>
        </w:tc>
        <w:tc>
          <w:tcPr>
            <w:tcW w:w="2693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63" o:spid="_x0000_i1067" type="#_x0000_t75" alt="http://www.prizmoda.ru/upload/iblock/5f4/56_02_01.jpg" style="width:103.5pt;height:155.25pt;visibility:visible">
                  <v:imagedata r:id="rId46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Платье-41814-12996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Платье-41814-22906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Default="00A430DE" w:rsidP="00170FA8">
            <w:pPr>
              <w:spacing w:after="0"/>
              <w:jc w:val="center"/>
              <w:rPr>
                <w:noProof/>
                <w:lang w:eastAsia="ru-RU"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</w:tr>
      <w:tr w:rsidR="00A430DE" w:rsidRPr="008421CE" w:rsidTr="00170FA8">
        <w:tc>
          <w:tcPr>
            <w:tcW w:w="2392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61" o:spid="_x0000_i1068" type="#_x0000_t75" alt="http://www.prizmoda.ru/upload/iblock/f16/IMG_5926.jpg" style="width:96pt;height:2in;visibility:visible">
                  <v:imagedata r:id="rId47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Платье-51804-2717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  <w:tc>
          <w:tcPr>
            <w:tcW w:w="2678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62" o:spid="_x0000_i1069" type="#_x0000_t75" alt="http://www.prizmoda.ru/upload/iblock/e8f/IMG_5895.jpg" style="width:96pt;height:2in;visibility:visible">
                  <v:imagedata r:id="rId48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Платье-51803-22906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1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22" o:spid="_x0000_i1070" type="#_x0000_t75" alt="http://www.prizmoda.ru/upload/iblock/ad3/IMG_5785.jpg" style="width:96pt;height:2in;visibility:visible">
                  <v:imagedata r:id="rId49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Фартук-51805-1398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</w:t>
            </w:r>
          </w:p>
        </w:tc>
        <w:tc>
          <w:tcPr>
            <w:tcW w:w="2693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25" o:spid="_x0000_i1071" type="#_x0000_t75" alt="http://www.prizmoda.ru/upload/iblock/035/55_10_05.jpg" style="width:99pt;height:148.5pt;visibility:visible">
                  <v:imagedata r:id="rId50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 51806-12996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синий</w:t>
            </w:r>
            <w:bookmarkStart w:id="0" w:name="_GoBack"/>
            <w:bookmarkEnd w:id="0"/>
          </w:p>
        </w:tc>
      </w:tr>
      <w:tr w:rsidR="00A430DE" w:rsidRPr="008421CE" w:rsidTr="00170FA8">
        <w:tc>
          <w:tcPr>
            <w:tcW w:w="2392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8" o:spid="_x0000_i1072" type="#_x0000_t75" alt="http://www.prizmoda.ru/upload/iblock/b0c/56_12_01.jpg" style="width:99pt;height:148.5pt;visibility:visible">
                  <v:imagedata r:id="rId51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Брюки-41811-12996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Брюки-41811-22905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</w:tc>
        <w:tc>
          <w:tcPr>
            <w:tcW w:w="2678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2" o:spid="_x0000_i1073" type="#_x0000_t75" alt="http://www.prizmoda.ru/upload/iblock/fa1/56_10_02.jpg" style="width:99pt;height:148.5pt;visibility:visible">
                  <v:imagedata r:id="rId52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Брюки-41816-12996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Брюки-41816-22906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  <w:tc>
          <w:tcPr>
            <w:tcW w:w="2551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26" o:spid="_x0000_i1074" type="#_x0000_t75" alt="http://www.prizmoda.ru/upload/iblock/905/56_14_03.jpg" style="width:90pt;height:135pt;visibility:visible">
                  <v:imagedata r:id="rId53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Пиджак-41703-23906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</w:tc>
        <w:tc>
          <w:tcPr>
            <w:tcW w:w="2693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27" o:spid="_x0000_i1075" type="#_x0000_t75" alt="http://www.prizmoda.ru/upload/iblock/7ad/56_15_02.jpg" style="width:90pt;height:135pt;visibility:visible">
                  <v:imagedata r:id="rId54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Брюки для мальчика -41705-23906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 xml:space="preserve">Брюки д/м –41706-23906      </w:t>
            </w:r>
            <w:r>
              <w:rPr>
                <w:rFonts w:ascii="Times New Roman" w:hAnsi="Times New Roman"/>
                <w:b/>
              </w:rPr>
              <w:t>1950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</w:tc>
      </w:tr>
      <w:tr w:rsidR="00A430DE" w:rsidRPr="008421CE" w:rsidTr="00170FA8">
        <w:tc>
          <w:tcPr>
            <w:tcW w:w="2392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28" o:spid="_x0000_i1076" type="#_x0000_t75" alt="http://www.prizmoda.ru/upload/iblock/022/57_12_01.jpg" style="width:94.5pt;height:141.75pt;visibility:visible">
                  <v:imagedata r:id="rId29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Водолазка-41702-22066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8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30" o:spid="_x0000_i1077" type="#_x0000_t75" alt="http://www.prizmoda.ru/upload/iblock/7f4/56_15_04.jpg" style="width:94.5pt;height:141.75pt;visibility:visible">
                  <v:imagedata r:id="rId55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 для мальчика-41704-23906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</w:tc>
        <w:tc>
          <w:tcPr>
            <w:tcW w:w="2551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31" o:spid="_x0000_i1078" type="#_x0000_t75" alt="http://www.prizmoda.ru/upload/iblock/cd1/56_16_01.jpg" style="width:94.5pt;height:141.75pt;visibility:visible">
                  <v:imagedata r:id="rId56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 для мальчика-41701-18966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  <w:tc>
          <w:tcPr>
            <w:tcW w:w="2693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  <w:noProof/>
                <w:lang w:eastAsia="ru-RU"/>
              </w:rPr>
              <w:pict>
                <v:shape id="Рисунок 20" o:spid="_x0000_i1079" type="#_x0000_t75" alt="http://prizmoda.ru.images.1c-bitrix-cdn.ru/upload/iblock/1cb/57_13_01.jpg?140047367379845" style="width:96pt;height:2in;visibility:visible">
                  <v:imagedata r:id="rId57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Жилет-42101-0006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</w:tr>
    </w:tbl>
    <w:p w:rsidR="00A430DE" w:rsidRPr="008421CE" w:rsidRDefault="00A430DE" w:rsidP="008421CE">
      <w:pPr>
        <w:spacing w:after="0"/>
        <w:rPr>
          <w:rFonts w:ascii="Times New Roman" w:hAnsi="Times New Roman"/>
          <w:b/>
          <w:bCs/>
          <w:lang w:eastAsia="ru-RU"/>
        </w:rPr>
      </w:pPr>
    </w:p>
    <w:p w:rsidR="00A430DE" w:rsidRPr="008421CE" w:rsidRDefault="00A430DE" w:rsidP="008421CE">
      <w:pPr>
        <w:tabs>
          <w:tab w:val="left" w:pos="1620"/>
        </w:tabs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421CE">
        <w:rPr>
          <w:rFonts w:ascii="Times New Roman" w:hAnsi="Times New Roman"/>
          <w:b/>
          <w:bCs/>
          <w:sz w:val="28"/>
          <w:szCs w:val="28"/>
          <w:lang w:eastAsia="ru-RU"/>
        </w:rPr>
        <w:t>Старшая группа 14-17 лет   Размер 80-104   Рост 158-182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44"/>
        <w:gridCol w:w="2556"/>
        <w:gridCol w:w="2590"/>
        <w:gridCol w:w="2584"/>
      </w:tblGrid>
      <w:tr w:rsidR="00A430DE" w:rsidRPr="008421CE" w:rsidTr="00170FA8">
        <w:tc>
          <w:tcPr>
            <w:tcW w:w="2544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32" o:spid="_x0000_i1080" type="#_x0000_t75" alt="http://www.prizmoda.ru/upload/iblock/68b/55_09_02.jpg" style="width:108pt;height:162pt;visibility:visible">
                  <v:imagedata r:id="rId58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Блуза-08213-2106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</w:t>
            </w:r>
          </w:p>
        </w:tc>
        <w:tc>
          <w:tcPr>
            <w:tcW w:w="2556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33" o:spid="_x0000_i1081" type="#_x0000_t75" alt="http://www.prizmoda.ru/upload/iblock/220/55_07_02.jpg" style="width:108pt;height:162pt;visibility:visible">
                  <v:imagedata r:id="rId59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Блуза-9281-2106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 и др.</w:t>
            </w:r>
          </w:p>
        </w:tc>
        <w:tc>
          <w:tcPr>
            <w:tcW w:w="2590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34" o:spid="_x0000_i1082" type="#_x0000_t75" alt="http://www.prizmoda.ru/upload/iblock/bdc/IMG_5506.jpg" style="width:114pt;height:162.75pt;visibility:visible">
                  <v:imagedata r:id="rId60" o:title="" croptop="1274f" cropbottom="27299f" cropleft="12315f" cropright="15428f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Блуза-10809-2106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 и др.</w:t>
            </w:r>
          </w:p>
        </w:tc>
        <w:tc>
          <w:tcPr>
            <w:tcW w:w="2571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35" o:spid="_x0000_i1083" type="#_x0000_t75" alt="http://www.prizmoda.ru/upload/iblock/552/55_11_02.jpg" style="width:118.5pt;height:163.5pt;visibility:visible">
                  <v:imagedata r:id="rId61" o:title="" cropbottom="20151f" cropleft="6714f" cropright="10886f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Блуза-10902-2206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молочный</w:t>
            </w:r>
          </w:p>
        </w:tc>
      </w:tr>
      <w:tr w:rsidR="00A430DE" w:rsidRPr="008421CE" w:rsidTr="00170FA8">
        <w:tc>
          <w:tcPr>
            <w:tcW w:w="2544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36" o:spid="_x0000_i1084" type="#_x0000_t75" alt="http://www.prizmoda.ru/upload/iblock/ab9/55_05_02.jpg" style="width:112.5pt;height:168.75pt;visibility:visible">
                  <v:imagedata r:id="rId62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Блуза-20824-2106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2550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 и др</w:t>
            </w:r>
          </w:p>
        </w:tc>
        <w:tc>
          <w:tcPr>
            <w:tcW w:w="2556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37" o:spid="_x0000_i1085" type="#_x0000_t75" alt="http://www.prizmoda.ru/upload/iblock/c8a/58_17_01.jpg" style="width:112.5pt;height:168.75pt;visibility:visible">
                  <v:imagedata r:id="rId63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Блуза-40908-2206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1350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</w:t>
            </w:r>
          </w:p>
        </w:tc>
        <w:tc>
          <w:tcPr>
            <w:tcW w:w="2590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38" o:spid="_x0000_i1086" type="#_x0000_t75" alt="http://www.prizmoda.ru/upload/iblock/fb6/56_08_01.jpg" style="width:117pt;height:171pt;visibility:visible">
                  <v:imagedata r:id="rId31" o:title="" cropbottom="15340f" cropleft="7435f" cropright="6510f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Блуза-41809-22067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1050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</w:t>
            </w:r>
          </w:p>
        </w:tc>
        <w:tc>
          <w:tcPr>
            <w:tcW w:w="2571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39" o:spid="_x0000_i1087" type="#_x0000_t75" alt="http://www.prizmoda.ru/upload/iblock/012/55_02_04.jpg" style="width:112.5pt;height:168.75pt;visibility:visible">
                  <v:imagedata r:id="rId64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Блуза-41819-22067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1050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</w:t>
            </w:r>
          </w:p>
        </w:tc>
      </w:tr>
      <w:tr w:rsidR="00A430DE" w:rsidRPr="008421CE" w:rsidTr="00170FA8">
        <w:tc>
          <w:tcPr>
            <w:tcW w:w="2544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40" o:spid="_x0000_i1088" type="#_x0000_t75" alt="http://www.prizmoda.ru/upload/iblock/042/55_06_04.jpg" style="width:112.5pt;height:168.75pt;visibility:visible">
                  <v:imagedata r:id="rId65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Блуза-41822-22067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1050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</w:t>
            </w:r>
          </w:p>
        </w:tc>
        <w:tc>
          <w:tcPr>
            <w:tcW w:w="2556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41" o:spid="_x0000_i1089" type="#_x0000_t75" alt="http://www.prizmoda.ru/upload/iblock/bff/55_05_01.jpg" style="width:112.5pt;height:168.75pt;visibility:visible">
                  <v:imagedata r:id="rId66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Брюки-09132-1299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150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Брюки-09132-2290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2250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  <w:tc>
          <w:tcPr>
            <w:tcW w:w="2590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42" o:spid="_x0000_i1090" type="#_x0000_t75" alt="http://www.prizmoda.ru/upload/iblock/943/55_08_01.jpg" style="width:112.5pt;height:168.75pt;visibility:visible">
                  <v:imagedata r:id="rId67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Брюки-09077-1299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150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Брюки-09077-2290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2250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  <w:tc>
          <w:tcPr>
            <w:tcW w:w="2571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43" o:spid="_x0000_i1091" type="#_x0000_t75" alt="http://www.prizmoda.ru/upload/iblock/723/55_06_03.jpg" style="width:112.5pt;height:168.75pt;visibility:visible">
                  <v:imagedata r:id="rId68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Брюки-09095-1299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150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Брюки-09095-2290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2250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</w:tr>
      <w:tr w:rsidR="00A430DE" w:rsidRPr="008421CE" w:rsidTr="00170FA8">
        <w:tc>
          <w:tcPr>
            <w:tcW w:w="2544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44" o:spid="_x0000_i1092" type="#_x0000_t75" alt="http://www.prizmoda.ru/upload/iblock/64b/55_16_02.jpg" style="width:99pt;height:148.5pt;visibility:visible">
                  <v:imagedata r:id="rId69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Жакет-9350-1299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270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Жакет-9350-2290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36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  <w:tc>
          <w:tcPr>
            <w:tcW w:w="2556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45" o:spid="_x0000_i1093" type="#_x0000_t75" alt="http://www.prizmoda.ru/upload/iblock/f41/IMG_5902.jpg" style="width:102.75pt;height:144.75pt;visibility:visible">
                  <v:imagedata r:id="rId70" o:title="" croptop="907f" cropbottom="29407f" cropleft="11698f" cropright="16531f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Жакет-09394-1896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30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90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46" o:spid="_x0000_i1094" type="#_x0000_t75" alt="http://www.prizmoda.ru/upload/iblock/ca5/55_17_03.jpg" style="width:99pt;height:148.5pt;visibility:visible">
                  <v:imagedata r:id="rId71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Жакет-41820-1299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270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Жакет-41820-2290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36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  <w:tc>
          <w:tcPr>
            <w:tcW w:w="2571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47" o:spid="_x0000_i1095" type="#_x0000_t75" alt="http://www.prizmoda.ru/upload/iblock/831/55_21_02.jpg" style="width:99pt;height:148.5pt;visibility:visible">
                  <v:imagedata r:id="rId72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Жилет-07178-1299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150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Жилет-07178-2290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2250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</w:tr>
      <w:tr w:rsidR="00A430DE" w:rsidRPr="008421CE" w:rsidTr="00170FA8">
        <w:tc>
          <w:tcPr>
            <w:tcW w:w="2544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48" o:spid="_x0000_i1096" type="#_x0000_t75" alt="http://www.prizmoda.ru/upload/iblock/fe1/55_20_02.jpg" style="width:108pt;height:162pt;visibility:visible">
                  <v:imagedata r:id="rId73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Жилет-09086-1299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Жилет-09086-2290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2250</w:t>
            </w:r>
            <w:r w:rsidRPr="00170FA8">
              <w:rPr>
                <w:rFonts w:ascii="Times New Roman" w:hAnsi="Times New Roman"/>
                <w:b/>
              </w:rPr>
              <w:t>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  <w:tc>
          <w:tcPr>
            <w:tcW w:w="2556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49" o:spid="_x0000_i1097" type="#_x0000_t75" alt="http://www.prizmoda.ru/upload/iblock/154/IMG_5874.jpg" style="width:109.5pt;height:162pt;visibility:visible">
                  <v:imagedata r:id="rId74" o:title="" croptop="2024f" cropbottom="25555f" cropleft="12654f" cropright="15434f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Жилет-42101-0007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  <w:tc>
          <w:tcPr>
            <w:tcW w:w="2590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" o:spid="_x0000_i1098" type="#_x0000_t75" alt="http://www.prizmoda.ru/upload/iblock/ee0/55_01_02.jpg" style="width:108pt;height:162pt;visibility:visible">
                  <v:imagedata r:id="rId75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Платье-09060-1299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Платье-09060-2290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  <w:tc>
          <w:tcPr>
            <w:tcW w:w="2571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3" o:spid="_x0000_i1099" type="#_x0000_t75" alt="http://www.prizmoda.ru/upload/iblock/035/55_10_05.jpg" style="width:108pt;height:162pt;visibility:visible">
                  <v:imagedata r:id="rId50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Платье-09064-1299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Платье-09064-2290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2850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</w:tr>
      <w:tr w:rsidR="00A430DE" w:rsidRPr="008421CE" w:rsidTr="00170FA8">
        <w:tc>
          <w:tcPr>
            <w:tcW w:w="2544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4" o:spid="_x0000_i1100" type="#_x0000_t75" alt="http://www.prizmoda.ru/upload/iblock/b61/IMG_5506.jpg" style="width:96pt;height:2in;visibility:visible">
                  <v:imagedata r:id="rId76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Юбка-09383-2393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клетка 3 цвета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6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5" o:spid="_x0000_i1101" type="#_x0000_t75" alt="http://www.prizmoda.ru/upload/iblock/e9b/IMG_5729.jpg" style="width:96pt;height:2in;visibility:visible">
                  <v:imagedata r:id="rId42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Юбка-10407-1299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Юбка-10407-2290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90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6" o:spid="_x0000_i1102" type="#_x0000_t75" alt="http://www.prizmoda.ru/upload/iblock/5e5/55_02_02.jpg" style="width:94.5pt;height:141.75pt;visibility:visible">
                  <v:imagedata r:id="rId77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Юбка-20420-2393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клетка 3 цвета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71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7" o:spid="_x0000_i1103" type="#_x0000_t75" alt="http://www.prizmoda.ru/upload/iblock/652/IMG_5683.jpg" style="width:96pt;height:2in;visibility:visible">
                  <v:imagedata r:id="rId78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Юбка-30416-1299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Юбка-30416-2290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</w:tr>
      <w:tr w:rsidR="00A430DE" w:rsidRPr="008421CE" w:rsidTr="00170FA8">
        <w:tc>
          <w:tcPr>
            <w:tcW w:w="2544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  <w:noProof/>
                <w:lang w:eastAsia="ru-RU"/>
              </w:rPr>
              <w:pict>
                <v:shape id="Рисунок 9" o:spid="_x0000_i1104" type="#_x0000_t75" style="width:114.75pt;height:153pt;visibility:visible">
                  <v:imagedata r:id="rId79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Платье-41010-2155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Платье-41010-2290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черный</w:t>
            </w:r>
          </w:p>
        </w:tc>
        <w:tc>
          <w:tcPr>
            <w:tcW w:w="2556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0" o:spid="_x0000_i1105" type="#_x0000_t75" alt="http://www.prizmoda.ru/upload/iblock/b5d/IMG_5415.jpg" style="width:102pt;height:153pt;visibility:visible">
                  <v:imagedata r:id="rId80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Платье-51804-2717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  <w:tc>
          <w:tcPr>
            <w:tcW w:w="2590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1" o:spid="_x0000_i1106" type="#_x0000_t75" alt="http://www.prizmoda.ru/upload/iblock/f5e/IMG_5470.jpg" style="width:102pt;height:153pt;visibility:visible">
                  <v:imagedata r:id="rId81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Платье-51803-22906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  <w:tc>
          <w:tcPr>
            <w:tcW w:w="2571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3" o:spid="_x0000_i1107" type="#_x0000_t75" alt="http://www.prizmoda.ru/upload/iblock/5b6/IMG_5453.jpg" style="width:102pt;height:153pt;visibility:visible">
                  <v:imagedata r:id="rId82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Фартук-51805-1398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белый</w:t>
            </w:r>
          </w:p>
        </w:tc>
      </w:tr>
      <w:tr w:rsidR="00A430DE" w:rsidRPr="008421CE" w:rsidTr="00170FA8">
        <w:tc>
          <w:tcPr>
            <w:tcW w:w="2544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7" o:spid="_x0000_i1108" type="#_x0000_t75" alt="http://www.prizmoda.ru/upload/iblock/376/55_12_02.jpg" style="width:108pt;height:162pt;visibility:visible">
                  <v:imagedata r:id="rId83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 для мальчика 41704-23907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1500</w:t>
            </w:r>
            <w:r w:rsidRPr="00170FA8">
              <w:rPr>
                <w:rFonts w:ascii="Times New Roman" w:hAnsi="Times New Roman"/>
                <w:b/>
              </w:rPr>
              <w:t>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</w:tc>
        <w:tc>
          <w:tcPr>
            <w:tcW w:w="2556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6" o:spid="_x0000_i1109" type="#_x0000_t75" alt="http://www.prizmoda.ru/upload/iblock/147/55_12_05.jpg" style="width:113.25pt;height:157.5pt;visibility:visible">
                  <v:imagedata r:id="rId84" o:title="" cropbottom="25365f" cropleft="14957f" cropright="8359f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Пиджак-41703-23907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</w:tc>
        <w:tc>
          <w:tcPr>
            <w:tcW w:w="2590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594C">
              <w:rPr>
                <w:noProof/>
                <w:lang w:eastAsia="ru-RU"/>
              </w:rPr>
              <w:pict>
                <v:shape id="Рисунок 18" o:spid="_x0000_i1110" type="#_x0000_t75" alt="http://www.prizmoda.ru/upload/iblock/6e8/55_13_03.jpg" style="width:108pt;height:162pt;visibility:visible">
                  <v:imagedata r:id="rId85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Брюки для мальчика -41705-23907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Брюки д/м –41706-23907</w:t>
            </w:r>
            <w:r>
              <w:rPr>
                <w:rFonts w:ascii="Times New Roman" w:hAnsi="Times New Roman"/>
                <w:b/>
              </w:rPr>
              <w:t xml:space="preserve">   24</w:t>
            </w:r>
            <w:r w:rsidRPr="00170FA8">
              <w:rPr>
                <w:rFonts w:ascii="Times New Roman" w:hAnsi="Times New Roman"/>
                <w:b/>
              </w:rPr>
              <w:t>00р.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 w:rsidRPr="00170FA8">
              <w:rPr>
                <w:rFonts w:ascii="Times New Roman" w:hAnsi="Times New Roman"/>
                <w:i/>
              </w:rPr>
              <w:t>(увеличенной полноты)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синий, черный</w:t>
            </w:r>
          </w:p>
        </w:tc>
        <w:tc>
          <w:tcPr>
            <w:tcW w:w="2571" w:type="dxa"/>
          </w:tcPr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  <w:noProof/>
                <w:lang w:eastAsia="ru-RU"/>
              </w:rPr>
              <w:pict>
                <v:shape id="Рисунок 82" o:spid="_x0000_i1111" type="#_x0000_t75" alt="http://prizmoda.ru.images.1c-bitrix-cdn.ru/upload/iblock/1cb/57_13_01.jpg?140047367379845" style="width:111pt;height:167.25pt;visibility:visible">
                  <v:imagedata r:id="rId86" o:title=""/>
                </v:shape>
              </w:pic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Жилет-42101-0007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150</w:t>
            </w:r>
            <w:r w:rsidRPr="00170FA8">
              <w:rPr>
                <w:rFonts w:ascii="Times New Roman" w:hAnsi="Times New Roman"/>
                <w:b/>
              </w:rPr>
              <w:t>0р.</w:t>
            </w:r>
          </w:p>
          <w:p w:rsidR="00A430DE" w:rsidRPr="00170FA8" w:rsidRDefault="00A430DE" w:rsidP="00170FA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70FA8">
              <w:rPr>
                <w:rFonts w:ascii="Times New Roman" w:hAnsi="Times New Roman"/>
                <w:b/>
              </w:rPr>
              <w:t>Цвет: серый, синий</w:t>
            </w:r>
          </w:p>
        </w:tc>
      </w:tr>
    </w:tbl>
    <w:p w:rsidR="00A430DE" w:rsidRDefault="00A430DE" w:rsidP="008421CE">
      <w:pPr>
        <w:tabs>
          <w:tab w:val="left" w:pos="6840"/>
        </w:tabs>
        <w:spacing w:after="0"/>
        <w:rPr>
          <w:rFonts w:ascii="Times New Roman" w:hAnsi="Times New Roman"/>
          <w:b/>
        </w:rPr>
      </w:pPr>
    </w:p>
    <w:p w:rsidR="00A430DE" w:rsidRDefault="00A430DE" w:rsidP="008421CE">
      <w:pPr>
        <w:tabs>
          <w:tab w:val="left" w:pos="6840"/>
        </w:tabs>
        <w:spacing w:after="0"/>
        <w:rPr>
          <w:rFonts w:ascii="Times New Roman" w:hAnsi="Times New Roman"/>
          <w:b/>
        </w:rPr>
      </w:pPr>
    </w:p>
    <w:p w:rsidR="00A430DE" w:rsidRDefault="00A430DE" w:rsidP="008421CE">
      <w:pPr>
        <w:tabs>
          <w:tab w:val="left" w:pos="6840"/>
        </w:tabs>
        <w:spacing w:after="0"/>
        <w:rPr>
          <w:rFonts w:ascii="Times New Roman" w:hAnsi="Times New Roman"/>
          <w:b/>
        </w:rPr>
      </w:pPr>
    </w:p>
    <w:p w:rsidR="00A430DE" w:rsidRDefault="00A430DE" w:rsidP="008421CE">
      <w:pPr>
        <w:tabs>
          <w:tab w:val="left" w:pos="6840"/>
        </w:tabs>
        <w:spacing w:after="0"/>
        <w:rPr>
          <w:rFonts w:ascii="Times New Roman" w:hAnsi="Times New Roman"/>
          <w:b/>
        </w:rPr>
        <w:sectPr w:rsidR="00A430DE" w:rsidSect="001031F3">
          <w:headerReference w:type="default" r:id="rId87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A430DE" w:rsidRDefault="00A430DE" w:rsidP="008421CE">
      <w:pPr>
        <w:tabs>
          <w:tab w:val="left" w:pos="6840"/>
        </w:tabs>
        <w:spacing w:after="0"/>
        <w:rPr>
          <w:rFonts w:ascii="Times New Roman" w:hAnsi="Times New Roman"/>
          <w:b/>
        </w:rPr>
      </w:pPr>
      <w:r w:rsidRPr="00A27814">
        <w:rPr>
          <w:rFonts w:ascii="Times New Roman" w:hAnsi="Times New Roman"/>
          <w:b/>
        </w:rPr>
        <w:t>Клетка:</w:t>
      </w:r>
      <w:r>
        <w:rPr>
          <w:rFonts w:ascii="Times New Roman" w:hAnsi="Times New Roman"/>
          <w:b/>
        </w:rPr>
        <w:t xml:space="preserve"> серая клетка, красно-синяя клетка,красно-зеленая клетка:</w:t>
      </w:r>
    </w:p>
    <w:p w:rsidR="00A430DE" w:rsidRDefault="00A430DE" w:rsidP="00650342">
      <w:pPr>
        <w:tabs>
          <w:tab w:val="left" w:pos="6840"/>
        </w:tabs>
        <w:spacing w:after="0"/>
        <w:rPr>
          <w:rFonts w:ascii="Times New Roman" w:hAnsi="Times New Roman"/>
          <w:b/>
        </w:rPr>
        <w:sectPr w:rsidR="00A430DE" w:rsidSect="00065BAF">
          <w:type w:val="continuous"/>
          <w:pgSz w:w="11906" w:h="16838"/>
          <w:pgMar w:top="567" w:right="567" w:bottom="567" w:left="851" w:header="709" w:footer="709" w:gutter="0"/>
          <w:cols w:num="2" w:space="708"/>
          <w:docGrid w:linePitch="360"/>
        </w:sectPr>
      </w:pPr>
      <w:r w:rsidRPr="00170FA8">
        <w:rPr>
          <w:rFonts w:ascii="Times New Roman" w:hAnsi="Times New Roman"/>
          <w:b/>
          <w:noProof/>
          <w:lang w:eastAsia="ru-RU"/>
        </w:rPr>
        <w:pict>
          <v:shape id="Рисунок 24" o:spid="_x0000_i1112" type="#_x0000_t75" style="width:48.75pt;height:47.25pt;visibility:visible">
            <v:imagedata r:id="rId88" o:title="" cropright="43775f"/>
          </v:shape>
        </w:pict>
      </w:r>
      <w:r w:rsidRPr="00170FA8">
        <w:rPr>
          <w:rFonts w:ascii="Times New Roman" w:hAnsi="Times New Roman"/>
          <w:b/>
          <w:noProof/>
          <w:lang w:eastAsia="ru-RU"/>
        </w:rPr>
        <w:pict>
          <v:shape id="Рисунок 28" o:spid="_x0000_i1113" type="#_x0000_t75" style="width:48.75pt;height:47.25pt;visibility:visible">
            <v:imagedata r:id="rId88" o:title="" cropleft="22378f" cropright="22014f"/>
          </v:shape>
        </w:pict>
      </w:r>
      <w:r w:rsidRPr="00170FA8">
        <w:rPr>
          <w:rFonts w:ascii="Times New Roman" w:hAnsi="Times New Roman"/>
          <w:b/>
          <w:noProof/>
          <w:lang w:eastAsia="ru-RU"/>
        </w:rPr>
        <w:pict>
          <v:shape id="Рисунок 30" o:spid="_x0000_i1114" type="#_x0000_t75" style="width:48.75pt;height:47.25pt;visibility:visible">
            <v:imagedata r:id="rId88" o:title="" cropleft="44748f"/>
          </v:shape>
        </w:pict>
      </w:r>
    </w:p>
    <w:p w:rsidR="00A430DE" w:rsidRDefault="00A430DE" w:rsidP="007B3768">
      <w:pPr>
        <w:rPr>
          <w:rFonts w:ascii="Times New Roman" w:hAnsi="Times New Roman"/>
          <w:noProof/>
          <w:lang w:eastAsia="ru-RU"/>
        </w:rPr>
      </w:pPr>
      <w:r w:rsidRPr="00D0125B">
        <w:rPr>
          <w:rFonts w:ascii="Times New Roman" w:hAnsi="Times New Roman"/>
          <w:b/>
        </w:rPr>
        <w:t>Костюмная ткань:</w:t>
      </w:r>
      <w:r>
        <w:rPr>
          <w:rFonts w:ascii="Times New Roman" w:hAnsi="Times New Roman"/>
          <w:b/>
        </w:rPr>
        <w:t xml:space="preserve">  </w:t>
      </w:r>
      <w:r w:rsidRPr="00170FA8">
        <w:rPr>
          <w:rFonts w:ascii="Times New Roman" w:hAnsi="Times New Roman"/>
          <w:b/>
          <w:noProof/>
          <w:lang w:eastAsia="ru-RU"/>
        </w:rPr>
        <w:pict>
          <v:shape id="Рисунок 21" o:spid="_x0000_i1115" type="#_x0000_t75" style="width:48pt;height:48.75pt;visibility:visible">
            <v:imagedata r:id="rId89" o:title="" cropright="49089f"/>
          </v:shape>
        </w:pict>
      </w:r>
      <w:r w:rsidRPr="00170FA8">
        <w:rPr>
          <w:rFonts w:ascii="Times New Roman" w:hAnsi="Times New Roman"/>
          <w:b/>
          <w:noProof/>
          <w:lang w:eastAsia="ru-RU"/>
        </w:rPr>
        <w:pict>
          <v:shape id="Рисунок 29" o:spid="_x0000_i1116" type="#_x0000_t75" style="width:42pt;height:48.75pt;visibility:visible">
            <v:imagedata r:id="rId89" o:title="" cropleft="25812f" cropright="23535f"/>
          </v:shape>
        </w:pict>
      </w:r>
      <w:r w:rsidRPr="00170FA8">
        <w:rPr>
          <w:rFonts w:ascii="Times New Roman" w:hAnsi="Times New Roman"/>
          <w:b/>
          <w:noProof/>
          <w:lang w:eastAsia="ru-RU"/>
        </w:rPr>
        <w:pict>
          <v:shape id="Рисунок 23" o:spid="_x0000_i1117" type="#_x0000_t75" style="width:48pt;height:48.75pt;visibility:visible">
            <v:imagedata r:id="rId89" o:title="" cropleft="49089f"/>
          </v:shape>
        </w:pict>
      </w:r>
      <w:r>
        <w:rPr>
          <w:rFonts w:ascii="Times New Roman" w:hAnsi="Times New Roman"/>
          <w:b/>
          <w:noProof/>
          <w:lang w:eastAsia="ru-RU"/>
        </w:rPr>
        <w:t xml:space="preserve"> </w:t>
      </w:r>
      <w:r w:rsidRPr="00D0125B">
        <w:rPr>
          <w:rFonts w:ascii="Times New Roman" w:hAnsi="Times New Roman"/>
          <w:b/>
        </w:rPr>
        <w:t>Трикотажный жилет:</w:t>
      </w:r>
      <w:r>
        <w:rPr>
          <w:rFonts w:ascii="Times New Roman" w:hAnsi="Times New Roman"/>
          <w:b/>
        </w:rPr>
        <w:t xml:space="preserve">  </w:t>
      </w:r>
      <w:r w:rsidRPr="00170FA8">
        <w:rPr>
          <w:rFonts w:ascii="Times New Roman" w:hAnsi="Times New Roman"/>
          <w:noProof/>
          <w:lang w:eastAsia="ru-RU"/>
        </w:rPr>
        <w:pict>
          <v:shape id="Рисунок 35" o:spid="_x0000_i1118" type="#_x0000_t75" style="width:44.25pt;height:49.5pt;visibility:visible">
            <v:imagedata r:id="rId90" o:title="" cropright="39656f"/>
          </v:shape>
        </w:pict>
      </w:r>
      <w:r>
        <w:rPr>
          <w:rFonts w:ascii="Times New Roman" w:hAnsi="Times New Roman"/>
          <w:noProof/>
          <w:lang w:eastAsia="ru-RU"/>
        </w:rPr>
        <w:t xml:space="preserve"> </w:t>
      </w:r>
      <w:r w:rsidRPr="00170FA8">
        <w:rPr>
          <w:rFonts w:ascii="Times New Roman" w:hAnsi="Times New Roman"/>
          <w:noProof/>
          <w:lang w:eastAsia="ru-RU"/>
        </w:rPr>
        <w:pict>
          <v:shape id="Рисунок 37" o:spid="_x0000_i1119" type="#_x0000_t75" style="width:48pt;height:49.5pt;visibility:visible">
            <v:imagedata r:id="rId90" o:title="" cropleft="39018f"/>
          </v:shape>
        </w:pict>
      </w:r>
      <w:r>
        <w:rPr>
          <w:rFonts w:ascii="Times New Roman" w:hAnsi="Times New Roman"/>
          <w:noProof/>
          <w:lang w:eastAsia="ru-RU"/>
        </w:rPr>
        <w:t xml:space="preserve">   </w:t>
      </w:r>
    </w:p>
    <w:p w:rsidR="00A430DE" w:rsidRPr="00795855" w:rsidRDefault="00A430DE" w:rsidP="007B3768">
      <w:pPr>
        <w:rPr>
          <w:rFonts w:ascii="Times New Roman" w:hAnsi="Times New Roman"/>
          <w:noProof/>
          <w:lang w:eastAsia="ru-RU"/>
        </w:rPr>
        <w:sectPr w:rsidR="00A430DE" w:rsidRPr="00795855" w:rsidSect="007B3768">
          <w:type w:val="continuous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  <w:r w:rsidRPr="00040E24">
        <w:rPr>
          <w:rFonts w:ascii="Times New Roman" w:hAnsi="Times New Roman"/>
          <w:b/>
        </w:rPr>
        <w:t>Блузочная ткань:</w:t>
      </w:r>
      <w:r>
        <w:rPr>
          <w:rFonts w:ascii="Times New Roman" w:hAnsi="Times New Roman"/>
          <w:b/>
        </w:rPr>
        <w:t xml:space="preserve">    </w:t>
      </w:r>
      <w:r w:rsidRPr="00170FA8">
        <w:rPr>
          <w:rFonts w:ascii="Times New Roman" w:hAnsi="Times New Roman"/>
          <w:b/>
          <w:noProof/>
          <w:lang w:eastAsia="ru-RU"/>
        </w:rPr>
        <w:pict>
          <v:shape id="Рисунок 31" o:spid="_x0000_i1120" type="#_x0000_t75" style="width:48pt;height:50.25pt;visibility:visible">
            <v:imagedata r:id="rId91" o:title="" cropright="49087f"/>
          </v:shape>
        </w:pict>
      </w:r>
      <w:r w:rsidRPr="00170FA8">
        <w:rPr>
          <w:rFonts w:ascii="Times New Roman" w:hAnsi="Times New Roman"/>
          <w:b/>
          <w:noProof/>
          <w:lang w:eastAsia="ru-RU"/>
        </w:rPr>
        <w:pict>
          <v:shape id="Рисунок 34" o:spid="_x0000_i1121" type="#_x0000_t75" style="width:42pt;height:50.25pt;visibility:visible">
            <v:imagedata r:id="rId91" o:title="" cropleft="25668f" cropright="23172f"/>
          </v:shape>
        </w:pict>
      </w:r>
      <w:r w:rsidRPr="00170FA8">
        <w:rPr>
          <w:rFonts w:ascii="Times New Roman" w:hAnsi="Times New Roman"/>
          <w:b/>
          <w:noProof/>
          <w:lang w:eastAsia="ru-RU"/>
        </w:rPr>
        <w:pict>
          <v:shape id="Рисунок 33" o:spid="_x0000_i1122" type="#_x0000_t75" style="width:48pt;height:50.25pt;visibility:visible">
            <v:imagedata r:id="rId91" o:title="" cropleft="49087f"/>
          </v:shape>
        </w:pict>
      </w:r>
    </w:p>
    <w:p w:rsidR="00A430DE" w:rsidRDefault="00A430DE" w:rsidP="007B3768">
      <w:pPr>
        <w:rPr>
          <w:rFonts w:ascii="Times New Roman" w:hAnsi="Times New Roman"/>
          <w:b/>
        </w:rPr>
      </w:pPr>
    </w:p>
    <w:p w:rsidR="00A430DE" w:rsidRPr="007B3768" w:rsidRDefault="00A430DE" w:rsidP="007B3768">
      <w:pPr>
        <w:rPr>
          <w:rFonts w:ascii="Times New Roman" w:hAnsi="Times New Roman"/>
          <w:b/>
        </w:rPr>
        <w:sectPr w:rsidR="00A430DE" w:rsidRPr="007B3768" w:rsidSect="007B3768">
          <w:type w:val="continuous"/>
          <w:pgSz w:w="11906" w:h="16838"/>
          <w:pgMar w:top="567" w:right="567" w:bottom="567" w:left="851" w:header="709" w:footer="709" w:gutter="0"/>
          <w:cols w:num="2" w:space="708"/>
          <w:docGrid w:linePitch="360"/>
        </w:sectPr>
      </w:pPr>
    </w:p>
    <w:p w:rsidR="00A430DE" w:rsidRPr="00795855" w:rsidRDefault="00A430DE" w:rsidP="00795855">
      <w:pPr>
        <w:tabs>
          <w:tab w:val="left" w:pos="6840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95855">
        <w:rPr>
          <w:rFonts w:ascii="Times New Roman" w:hAnsi="Times New Roman"/>
          <w:b/>
          <w:sz w:val="36"/>
          <w:szCs w:val="36"/>
        </w:rPr>
        <w:t>По всем вопросам обращаться:</w:t>
      </w:r>
    </w:p>
    <w:p w:rsidR="00A430DE" w:rsidRPr="00795855" w:rsidRDefault="00A430DE" w:rsidP="00795855">
      <w:pPr>
        <w:tabs>
          <w:tab w:val="left" w:pos="6840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95855">
        <w:rPr>
          <w:rFonts w:ascii="Times New Roman" w:hAnsi="Times New Roman"/>
          <w:b/>
          <w:sz w:val="36"/>
          <w:szCs w:val="36"/>
        </w:rPr>
        <w:t>Г. Благовещенск, Зейская 134-415</w:t>
      </w:r>
    </w:p>
    <w:p w:rsidR="00A430DE" w:rsidRPr="00795855" w:rsidRDefault="00A430DE" w:rsidP="00795855">
      <w:pPr>
        <w:tabs>
          <w:tab w:val="left" w:pos="6840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Телефоны: </w:t>
      </w:r>
      <w:r w:rsidRPr="00795855">
        <w:rPr>
          <w:rFonts w:ascii="Times New Roman" w:hAnsi="Times New Roman"/>
          <w:b/>
          <w:sz w:val="36"/>
          <w:szCs w:val="36"/>
        </w:rPr>
        <w:t>89145860828 (</w:t>
      </w:r>
      <w:r w:rsidRPr="00795855">
        <w:rPr>
          <w:rFonts w:ascii="Times New Roman" w:hAnsi="Times New Roman"/>
          <w:b/>
          <w:sz w:val="36"/>
          <w:szCs w:val="36"/>
          <w:lang w:val="en-US"/>
        </w:rPr>
        <w:t>WhatsApp</w:t>
      </w:r>
      <w:r w:rsidRPr="00795855">
        <w:rPr>
          <w:rFonts w:ascii="Times New Roman" w:hAnsi="Times New Roman"/>
          <w:b/>
          <w:sz w:val="36"/>
          <w:szCs w:val="36"/>
        </w:rPr>
        <w:t>)</w:t>
      </w:r>
      <w:r>
        <w:rPr>
          <w:rFonts w:ascii="Times New Roman" w:hAnsi="Times New Roman"/>
          <w:b/>
          <w:sz w:val="36"/>
          <w:szCs w:val="36"/>
        </w:rPr>
        <w:t xml:space="preserve"> , </w:t>
      </w:r>
      <w:r w:rsidRPr="00795855">
        <w:rPr>
          <w:rFonts w:ascii="Times New Roman" w:hAnsi="Times New Roman"/>
          <w:b/>
          <w:sz w:val="36"/>
          <w:szCs w:val="36"/>
        </w:rPr>
        <w:t>500-588</w:t>
      </w:r>
    </w:p>
    <w:p w:rsidR="00A430DE" w:rsidRPr="00795855" w:rsidRDefault="00A430DE" w:rsidP="00795855">
      <w:pPr>
        <w:tabs>
          <w:tab w:val="left" w:pos="6840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95855">
        <w:rPr>
          <w:rFonts w:ascii="Times New Roman" w:hAnsi="Times New Roman"/>
          <w:b/>
          <w:sz w:val="36"/>
          <w:szCs w:val="36"/>
          <w:lang w:val="en-US"/>
        </w:rPr>
        <w:t>Puv</w:t>
      </w:r>
      <w:r w:rsidRPr="00795855">
        <w:rPr>
          <w:rFonts w:ascii="Times New Roman" w:hAnsi="Times New Roman"/>
          <w:b/>
          <w:sz w:val="36"/>
          <w:szCs w:val="36"/>
        </w:rPr>
        <w:t>080180@</w:t>
      </w:r>
      <w:r w:rsidRPr="00795855">
        <w:rPr>
          <w:rFonts w:ascii="Times New Roman" w:hAnsi="Times New Roman"/>
          <w:b/>
          <w:sz w:val="36"/>
          <w:szCs w:val="36"/>
          <w:lang w:val="en-US"/>
        </w:rPr>
        <w:t>mail</w:t>
      </w:r>
      <w:r w:rsidRPr="00795855">
        <w:rPr>
          <w:rFonts w:ascii="Times New Roman" w:hAnsi="Times New Roman"/>
          <w:b/>
          <w:sz w:val="36"/>
          <w:szCs w:val="36"/>
        </w:rPr>
        <w:t>.</w:t>
      </w:r>
      <w:r w:rsidRPr="00795855">
        <w:rPr>
          <w:rFonts w:ascii="Times New Roman" w:hAnsi="Times New Roman"/>
          <w:b/>
          <w:sz w:val="36"/>
          <w:szCs w:val="36"/>
          <w:lang w:val="en-US"/>
        </w:rPr>
        <w:t>ru</w:t>
      </w:r>
    </w:p>
    <w:sectPr w:rsidR="00A430DE" w:rsidRPr="00795855" w:rsidSect="007B3768">
      <w:type w:val="continuous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0DE" w:rsidRDefault="00A430DE">
      <w:r>
        <w:separator/>
      </w:r>
    </w:p>
  </w:endnote>
  <w:endnote w:type="continuationSeparator" w:id="1">
    <w:p w:rsidR="00A430DE" w:rsidRDefault="00A430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0DE" w:rsidRDefault="00A430DE">
      <w:r>
        <w:separator/>
      </w:r>
    </w:p>
  </w:footnote>
  <w:footnote w:type="continuationSeparator" w:id="1">
    <w:p w:rsidR="00A430DE" w:rsidRDefault="00A430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0DE" w:rsidRPr="00396C9D" w:rsidRDefault="00A430DE" w:rsidP="00522255">
    <w:pPr>
      <w:tabs>
        <w:tab w:val="left" w:pos="6840"/>
      </w:tabs>
      <w:spacing w:after="0"/>
      <w:rPr>
        <w:b/>
      </w:rPr>
    </w:pPr>
    <w:r w:rsidRPr="003D0004">
      <w:rPr>
        <w:b/>
      </w:rPr>
      <w:t>Г</w:t>
    </w:r>
    <w:r w:rsidRPr="00396C9D">
      <w:rPr>
        <w:b/>
      </w:rPr>
      <w:t>.</w:t>
    </w:r>
    <w:r>
      <w:rPr>
        <w:b/>
      </w:rPr>
      <w:t xml:space="preserve"> Благовещенск, Зейская 134-415 телефон 89145860828 (</w:t>
    </w:r>
    <w:r>
      <w:rPr>
        <w:b/>
        <w:lang w:val="en-US"/>
      </w:rPr>
      <w:t>WhatsApp</w:t>
    </w:r>
    <w:r w:rsidRPr="00396C9D">
      <w:rPr>
        <w:b/>
      </w:rPr>
      <w:t>)</w:t>
    </w:r>
    <w:r>
      <w:rPr>
        <w:b/>
      </w:rPr>
      <w:t xml:space="preserve"> 500-588 </w:t>
    </w:r>
    <w:r>
      <w:rPr>
        <w:b/>
        <w:lang w:val="en-US"/>
      </w:rPr>
      <w:t>Puv</w:t>
    </w:r>
    <w:r w:rsidRPr="00396C9D">
      <w:rPr>
        <w:b/>
      </w:rPr>
      <w:t>080180@</w:t>
    </w:r>
    <w:r>
      <w:rPr>
        <w:b/>
        <w:lang w:val="en-US"/>
      </w:rPr>
      <w:t>mail</w:t>
    </w:r>
    <w:r w:rsidRPr="00396C9D">
      <w:rPr>
        <w:b/>
      </w:rPr>
      <w:t>.</w:t>
    </w:r>
    <w:r>
      <w:rPr>
        <w:b/>
        <w:lang w:val="en-US"/>
      </w:rPr>
      <w:t>ru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4808F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0AC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C3671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A9632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A050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1A05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1893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9044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D4A5B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DE0C8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0564C73"/>
    <w:multiLevelType w:val="hybridMultilevel"/>
    <w:tmpl w:val="3118B6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9BF0913"/>
    <w:multiLevelType w:val="hybridMultilevel"/>
    <w:tmpl w:val="770C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33B1"/>
    <w:rsid w:val="00007B3B"/>
    <w:rsid w:val="0001375A"/>
    <w:rsid w:val="0003717E"/>
    <w:rsid w:val="00040E24"/>
    <w:rsid w:val="00056FEE"/>
    <w:rsid w:val="000642C4"/>
    <w:rsid w:val="00065BAF"/>
    <w:rsid w:val="000C5E09"/>
    <w:rsid w:val="001031F3"/>
    <w:rsid w:val="00170FA8"/>
    <w:rsid w:val="0018251C"/>
    <w:rsid w:val="00192063"/>
    <w:rsid w:val="001E6B12"/>
    <w:rsid w:val="00202650"/>
    <w:rsid w:val="00283194"/>
    <w:rsid w:val="00291236"/>
    <w:rsid w:val="00291AF6"/>
    <w:rsid w:val="002A30D1"/>
    <w:rsid w:val="002C135D"/>
    <w:rsid w:val="002C362F"/>
    <w:rsid w:val="00303694"/>
    <w:rsid w:val="003563D2"/>
    <w:rsid w:val="00365028"/>
    <w:rsid w:val="00367D5D"/>
    <w:rsid w:val="00371A7E"/>
    <w:rsid w:val="00372971"/>
    <w:rsid w:val="00395BEA"/>
    <w:rsid w:val="00396C9D"/>
    <w:rsid w:val="003B4861"/>
    <w:rsid w:val="003B677D"/>
    <w:rsid w:val="003C106A"/>
    <w:rsid w:val="003D0004"/>
    <w:rsid w:val="003F129B"/>
    <w:rsid w:val="0042594C"/>
    <w:rsid w:val="00453ECC"/>
    <w:rsid w:val="004642C3"/>
    <w:rsid w:val="00496B3B"/>
    <w:rsid w:val="00522255"/>
    <w:rsid w:val="005268EC"/>
    <w:rsid w:val="00544FF1"/>
    <w:rsid w:val="00580935"/>
    <w:rsid w:val="0058798A"/>
    <w:rsid w:val="005C09C8"/>
    <w:rsid w:val="005F367C"/>
    <w:rsid w:val="00607E4C"/>
    <w:rsid w:val="00611E70"/>
    <w:rsid w:val="00650342"/>
    <w:rsid w:val="00654A1E"/>
    <w:rsid w:val="00657BB7"/>
    <w:rsid w:val="006645B3"/>
    <w:rsid w:val="006A53F2"/>
    <w:rsid w:val="007033B1"/>
    <w:rsid w:val="00714086"/>
    <w:rsid w:val="00727020"/>
    <w:rsid w:val="007366A7"/>
    <w:rsid w:val="00795855"/>
    <w:rsid w:val="007A03BF"/>
    <w:rsid w:val="007B3768"/>
    <w:rsid w:val="007E1C66"/>
    <w:rsid w:val="00807875"/>
    <w:rsid w:val="00822903"/>
    <w:rsid w:val="00841D66"/>
    <w:rsid w:val="008421CE"/>
    <w:rsid w:val="00842C90"/>
    <w:rsid w:val="0084553F"/>
    <w:rsid w:val="00850F3F"/>
    <w:rsid w:val="008515C3"/>
    <w:rsid w:val="00855618"/>
    <w:rsid w:val="0086106B"/>
    <w:rsid w:val="00872165"/>
    <w:rsid w:val="008F5E1D"/>
    <w:rsid w:val="00902EB9"/>
    <w:rsid w:val="00925F9E"/>
    <w:rsid w:val="0094594F"/>
    <w:rsid w:val="00964F88"/>
    <w:rsid w:val="00980700"/>
    <w:rsid w:val="009D022E"/>
    <w:rsid w:val="009D0BFB"/>
    <w:rsid w:val="00A27217"/>
    <w:rsid w:val="00A27814"/>
    <w:rsid w:val="00A430DE"/>
    <w:rsid w:val="00AD6B0D"/>
    <w:rsid w:val="00B06935"/>
    <w:rsid w:val="00B17E75"/>
    <w:rsid w:val="00B5071E"/>
    <w:rsid w:val="00BA143C"/>
    <w:rsid w:val="00BA234B"/>
    <w:rsid w:val="00BE3861"/>
    <w:rsid w:val="00C15D78"/>
    <w:rsid w:val="00C2629A"/>
    <w:rsid w:val="00C37AB4"/>
    <w:rsid w:val="00C442AB"/>
    <w:rsid w:val="00C83159"/>
    <w:rsid w:val="00CA5AFF"/>
    <w:rsid w:val="00CD2CD0"/>
    <w:rsid w:val="00CF73F3"/>
    <w:rsid w:val="00D0125B"/>
    <w:rsid w:val="00D83EA2"/>
    <w:rsid w:val="00D862CB"/>
    <w:rsid w:val="00D9404D"/>
    <w:rsid w:val="00DE0A48"/>
    <w:rsid w:val="00E237ED"/>
    <w:rsid w:val="00E26019"/>
    <w:rsid w:val="00E30E48"/>
    <w:rsid w:val="00E51777"/>
    <w:rsid w:val="00E5462F"/>
    <w:rsid w:val="00E5542E"/>
    <w:rsid w:val="00E57D40"/>
    <w:rsid w:val="00E60325"/>
    <w:rsid w:val="00E65C81"/>
    <w:rsid w:val="00E92FB0"/>
    <w:rsid w:val="00EF4C5D"/>
    <w:rsid w:val="00F35784"/>
    <w:rsid w:val="00F64728"/>
    <w:rsid w:val="00F72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FE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03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33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37AB4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496B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locked/>
    <w:rsid w:val="003563D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2225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5F03"/>
    <w:rPr>
      <w:lang w:eastAsia="en-US"/>
    </w:rPr>
  </w:style>
  <w:style w:type="paragraph" w:styleId="Footer">
    <w:name w:val="footer"/>
    <w:basedOn w:val="Normal"/>
    <w:link w:val="FooterChar"/>
    <w:uiPriority w:val="99"/>
    <w:rsid w:val="0052225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5F03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09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4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4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4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9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09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4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2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3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52</TotalTime>
  <Pages>8</Pages>
  <Words>885</Words>
  <Characters>5047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Sapr4</dc:creator>
  <cp:keywords/>
  <dc:description/>
  <cp:lastModifiedBy>user</cp:lastModifiedBy>
  <cp:revision>5</cp:revision>
  <cp:lastPrinted>2015-05-14T10:26:00Z</cp:lastPrinted>
  <dcterms:created xsi:type="dcterms:W3CDTF">2015-06-18T02:21:00Z</dcterms:created>
  <dcterms:modified xsi:type="dcterms:W3CDTF">2015-06-18T03:14:00Z</dcterms:modified>
</cp:coreProperties>
</file>